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1EE23" w14:textId="77777777" w:rsidR="00183047" w:rsidRPr="00496085" w:rsidRDefault="00183047" w:rsidP="00183047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496085">
        <w:rPr>
          <w:rFonts w:ascii="Arial" w:eastAsia="Times New Roman" w:hAnsi="Arial" w:cs="Arial"/>
          <w:b/>
          <w:bCs/>
          <w:sz w:val="32"/>
          <w:szCs w:val="32"/>
        </w:rPr>
        <w:t>AKC Canine Health Foundation Open Call Pre-Proposal Template</w:t>
      </w:r>
    </w:p>
    <w:p w14:paraId="0BF971EF" w14:textId="77777777" w:rsidR="00804F92" w:rsidRPr="00D31247" w:rsidRDefault="00804F92" w:rsidP="00804F92">
      <w:pPr>
        <w:spacing w:before="100" w:beforeAutospacing="1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Impact Area</w:t>
      </w:r>
    </w:p>
    <w:p w14:paraId="7B94A0A8" w14:textId="77777777" w:rsidR="00AC1A04" w:rsidRPr="00804F92" w:rsidRDefault="00AC1A04" w:rsidP="00804F92">
      <w:pPr>
        <w:spacing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This award aims to promote studies leading to significant advancements in any of </w:t>
      </w:r>
      <w:r w:rsidRPr="00C00DB5">
        <w:rPr>
          <w:rFonts w:ascii="Arial" w:eastAsia="Times New Roman" w:hAnsi="Arial" w:cs="Arial"/>
          <w:sz w:val="22"/>
          <w:szCs w:val="22"/>
        </w:rPr>
        <w:t>CHF’s 2</w:t>
      </w:r>
      <w:r w:rsidR="00DA619F">
        <w:rPr>
          <w:rFonts w:ascii="Arial" w:eastAsia="Times New Roman" w:hAnsi="Arial" w:cs="Arial"/>
          <w:sz w:val="22"/>
          <w:szCs w:val="22"/>
        </w:rPr>
        <w:t>5</w:t>
      </w:r>
      <w:r w:rsidRPr="00C00DB5">
        <w:rPr>
          <w:rFonts w:ascii="Arial" w:eastAsia="Times New Roman" w:hAnsi="Arial" w:cs="Arial"/>
          <w:sz w:val="22"/>
          <w:szCs w:val="22"/>
        </w:rPr>
        <w:t xml:space="preserve"> </w:t>
      </w:r>
      <w:hyperlink r:id="rId11" w:history="1">
        <w:r w:rsidRPr="00C00DB5">
          <w:rPr>
            <w:rStyle w:val="Hyperlink"/>
            <w:rFonts w:ascii="Arial" w:eastAsia="Times New Roman" w:hAnsi="Arial" w:cs="Arial"/>
            <w:sz w:val="22"/>
            <w:szCs w:val="22"/>
          </w:rPr>
          <w:t>Research Program Areas</w:t>
        </w:r>
      </w:hyperlink>
      <w:r w:rsidRPr="00C00DB5">
        <w:rPr>
          <w:rFonts w:ascii="Arial" w:eastAsia="Times New Roman" w:hAnsi="Arial" w:cs="Arial"/>
          <w:sz w:val="22"/>
          <w:szCs w:val="22"/>
        </w:rPr>
        <w:t xml:space="preserve"> with an emphasis on </w:t>
      </w:r>
      <w:r>
        <w:rPr>
          <w:rFonts w:ascii="Arial" w:eastAsia="Times New Roman" w:hAnsi="Arial" w:cs="Arial"/>
          <w:sz w:val="22"/>
          <w:szCs w:val="22"/>
        </w:rPr>
        <w:t xml:space="preserve">one of </w:t>
      </w:r>
      <w:r w:rsidRPr="00C00DB5">
        <w:rPr>
          <w:rFonts w:ascii="Arial" w:eastAsia="Times New Roman" w:hAnsi="Arial" w:cs="Arial"/>
          <w:sz w:val="22"/>
          <w:szCs w:val="22"/>
        </w:rPr>
        <w:t>the following</w:t>
      </w:r>
      <w:r>
        <w:rPr>
          <w:rFonts w:ascii="Arial" w:eastAsia="Times New Roman" w:hAnsi="Arial" w:cs="Arial"/>
          <w:sz w:val="22"/>
          <w:szCs w:val="22"/>
        </w:rPr>
        <w:t xml:space="preserve"> five</w:t>
      </w:r>
      <w:r w:rsidR="009E7349">
        <w:rPr>
          <w:rFonts w:ascii="Arial" w:eastAsia="Times New Roman" w:hAnsi="Arial" w:cs="Arial"/>
          <w:sz w:val="22"/>
          <w:szCs w:val="22"/>
        </w:rPr>
        <w:t xml:space="preserve"> </w:t>
      </w:r>
      <w:r w:rsidR="009E7349" w:rsidRPr="009E7349">
        <w:rPr>
          <w:rFonts w:ascii="Arial" w:eastAsia="Times New Roman" w:hAnsi="Arial" w:cs="Arial"/>
          <w:b/>
          <w:bCs/>
          <w:sz w:val="22"/>
          <w:szCs w:val="22"/>
        </w:rPr>
        <w:t>impact areas</w:t>
      </w:r>
      <w:r w:rsidR="00804F92">
        <w:rPr>
          <w:rFonts w:ascii="Arial" w:eastAsia="Times New Roman" w:hAnsi="Arial" w:cs="Arial"/>
          <w:sz w:val="22"/>
          <w:szCs w:val="22"/>
        </w:rPr>
        <w:t xml:space="preserve">. </w:t>
      </w:r>
      <w:r w:rsidR="00804F92" w:rsidRPr="00804F92">
        <w:rPr>
          <w:rFonts w:ascii="Arial" w:eastAsia="Times New Roman" w:hAnsi="Arial" w:cs="Arial"/>
          <w:i/>
          <w:iCs/>
          <w:color w:val="0432FF"/>
          <w:sz w:val="22"/>
          <w:szCs w:val="22"/>
        </w:rPr>
        <w:t>Select the one impact area below that best aligns with your proposed research.</w:t>
      </w:r>
    </w:p>
    <w:p w14:paraId="0FE44E23" w14:textId="77777777" w:rsidR="00AC1A04" w:rsidRDefault="00AC1A04" w:rsidP="00AC1A04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Investigation of the nature of canine disease</w:t>
      </w:r>
    </w:p>
    <w:p w14:paraId="449646FE" w14:textId="77777777" w:rsidR="00AC1A04" w:rsidRDefault="00AC1A04" w:rsidP="00AC1A04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Establishment of evidence-based practices to improve health or patient outcomes</w:t>
      </w:r>
    </w:p>
    <w:p w14:paraId="542E538A" w14:textId="77777777" w:rsidR="00AC1A04" w:rsidRPr="00C00DB5" w:rsidRDefault="00AC1A04" w:rsidP="00AC1A04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Development of transformative technologies or </w:t>
      </w:r>
      <w:r w:rsidRPr="00C00DB5">
        <w:rPr>
          <w:rFonts w:ascii="Arial" w:eastAsia="Times New Roman" w:hAnsi="Arial" w:cs="Arial"/>
          <w:sz w:val="22"/>
          <w:szCs w:val="22"/>
        </w:rPr>
        <w:t>novel therapeutic interventions</w:t>
      </w:r>
      <w:r>
        <w:rPr>
          <w:rFonts w:ascii="Arial" w:eastAsia="Times New Roman" w:hAnsi="Arial" w:cs="Arial"/>
          <w:sz w:val="22"/>
          <w:szCs w:val="22"/>
        </w:rPr>
        <w:t xml:space="preserve"> with potential for broad application</w:t>
      </w:r>
    </w:p>
    <w:p w14:paraId="1047CA19" w14:textId="77777777" w:rsidR="00AC1A04" w:rsidRDefault="00AC1A04" w:rsidP="00AC1A04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M</w:t>
      </w:r>
      <w:r w:rsidRPr="00C00DB5">
        <w:rPr>
          <w:rFonts w:ascii="Arial" w:eastAsia="Times New Roman" w:hAnsi="Arial" w:cs="Arial"/>
          <w:sz w:val="22"/>
          <w:szCs w:val="22"/>
        </w:rPr>
        <w:t xml:space="preserve">ulti-disciplinary </w:t>
      </w:r>
      <w:r>
        <w:rPr>
          <w:rFonts w:ascii="Arial" w:eastAsia="Times New Roman" w:hAnsi="Arial" w:cs="Arial"/>
          <w:sz w:val="22"/>
          <w:szCs w:val="22"/>
        </w:rPr>
        <w:t xml:space="preserve">approaches that </w:t>
      </w:r>
      <w:r w:rsidRPr="00C00DB5">
        <w:rPr>
          <w:rFonts w:ascii="Arial" w:eastAsia="Times New Roman" w:hAnsi="Arial" w:cs="Arial"/>
          <w:sz w:val="22"/>
          <w:szCs w:val="22"/>
        </w:rPr>
        <w:t>embrac</w:t>
      </w:r>
      <w:r>
        <w:rPr>
          <w:rFonts w:ascii="Arial" w:eastAsia="Times New Roman" w:hAnsi="Arial" w:cs="Arial"/>
          <w:sz w:val="22"/>
          <w:szCs w:val="22"/>
        </w:rPr>
        <w:t>e</w:t>
      </w:r>
      <w:r w:rsidRPr="00C00DB5">
        <w:rPr>
          <w:rFonts w:ascii="Arial" w:eastAsia="Times New Roman" w:hAnsi="Arial" w:cs="Arial"/>
          <w:sz w:val="22"/>
          <w:szCs w:val="22"/>
        </w:rPr>
        <w:t xml:space="preserve"> highly innovative solutions to complex problems</w:t>
      </w:r>
    </w:p>
    <w:p w14:paraId="2D20E950" w14:textId="77777777" w:rsidR="00AC1A04" w:rsidRPr="00AC1A04" w:rsidRDefault="00AC1A04" w:rsidP="00FF2452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AC1A04">
        <w:rPr>
          <w:rFonts w:ascii="Arial" w:eastAsia="Times New Roman" w:hAnsi="Arial" w:cs="Arial"/>
          <w:sz w:val="22"/>
          <w:szCs w:val="22"/>
        </w:rPr>
        <w:t>Examination of under-studied or unrecognized disease risks</w:t>
      </w:r>
    </w:p>
    <w:p w14:paraId="62A37FCC" w14:textId="77777777" w:rsidR="00D31247" w:rsidRPr="00D31247" w:rsidRDefault="00D31247" w:rsidP="00D31247">
      <w:pPr>
        <w:spacing w:before="100" w:beforeAutospacing="1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Early Career Investigator (Y/N):</w:t>
      </w:r>
    </w:p>
    <w:p w14:paraId="356A97DE" w14:textId="77777777" w:rsidR="00D31247" w:rsidRPr="00D31247" w:rsidRDefault="00292BDD" w:rsidP="00D31247">
      <w:pPr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Are you a DVM/VMD or equivalent and/or PhD within 6 years of </w:t>
      </w:r>
      <w:r w:rsidR="00850D0C">
        <w:rPr>
          <w:rFonts w:ascii="Arial" w:eastAsia="Times New Roman" w:hAnsi="Arial" w:cs="Arial"/>
          <w:i/>
          <w:iCs/>
          <w:color w:val="0432FF"/>
          <w:sz w:val="22"/>
          <w:szCs w:val="22"/>
        </w:rPr>
        <w:t>completing your training?</w:t>
      </w:r>
    </w:p>
    <w:p w14:paraId="5550E28F" w14:textId="77777777" w:rsidR="009E7349" w:rsidRDefault="00496085" w:rsidP="009E7349">
      <w:pPr>
        <w:spacing w:before="100" w:beforeAutospacing="1"/>
        <w:rPr>
          <w:rFonts w:ascii="Arial" w:eastAsia="Times New Roman" w:hAnsi="Arial" w:cs="Arial"/>
          <w:b/>
          <w:bCs/>
          <w:sz w:val="22"/>
          <w:szCs w:val="22"/>
        </w:rPr>
      </w:pPr>
      <w:r w:rsidRPr="00C00DB5">
        <w:rPr>
          <w:rFonts w:ascii="Arial" w:eastAsia="Times New Roman" w:hAnsi="Arial" w:cs="Arial"/>
          <w:b/>
          <w:bCs/>
          <w:sz w:val="22"/>
          <w:szCs w:val="22"/>
        </w:rPr>
        <w:t>Selected</w:t>
      </w:r>
      <w:r w:rsidR="009E7349">
        <w:rPr>
          <w:rFonts w:ascii="Arial" w:eastAsia="Times New Roman" w:hAnsi="Arial" w:cs="Arial"/>
          <w:b/>
          <w:bCs/>
          <w:sz w:val="22"/>
          <w:szCs w:val="22"/>
        </w:rPr>
        <w:t xml:space="preserve"> Impact Area</w:t>
      </w:r>
      <w:r w:rsidR="00091579">
        <w:rPr>
          <w:rFonts w:ascii="Arial" w:eastAsia="Times New Roman" w:hAnsi="Arial" w:cs="Arial"/>
          <w:b/>
          <w:bCs/>
          <w:sz w:val="22"/>
          <w:szCs w:val="22"/>
        </w:rPr>
        <w:t>:</w:t>
      </w:r>
    </w:p>
    <w:p w14:paraId="1B1069A9" w14:textId="77777777" w:rsidR="009E7349" w:rsidRPr="009E7349" w:rsidRDefault="009E7349" w:rsidP="009E7349">
      <w:pPr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List which impact area from the list above applies to your project.</w:t>
      </w:r>
    </w:p>
    <w:p w14:paraId="5FB22679" w14:textId="77777777" w:rsidR="009E7349" w:rsidRDefault="008B2699" w:rsidP="009E7349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</w:rPr>
      </w:pPr>
      <w:r w:rsidRPr="00C00DB5">
        <w:rPr>
          <w:rFonts w:ascii="Arial" w:eastAsia="Times New Roman" w:hAnsi="Arial" w:cs="Arial"/>
          <w:b/>
          <w:bCs/>
          <w:sz w:val="22"/>
          <w:szCs w:val="22"/>
        </w:rPr>
        <w:t>Project Title:</w:t>
      </w:r>
    </w:p>
    <w:p w14:paraId="507AE4FF" w14:textId="77777777" w:rsidR="00183047" w:rsidRPr="00C00DB5" w:rsidRDefault="00183047" w:rsidP="00183047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C00DB5">
        <w:rPr>
          <w:rFonts w:ascii="Arial" w:eastAsia="Times New Roman" w:hAnsi="Arial" w:cs="Arial"/>
          <w:b/>
          <w:bCs/>
          <w:sz w:val="22"/>
          <w:szCs w:val="22"/>
        </w:rPr>
        <w:t>Canine Health Need:</w:t>
      </w:r>
    </w:p>
    <w:p w14:paraId="15AFD9D7" w14:textId="77777777" w:rsidR="001E0801" w:rsidRPr="009E7349" w:rsidRDefault="00183047" w:rsidP="00DF0D1D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Briefly describe the specific health need</w:t>
      </w:r>
      <w:r w:rsidR="001E0801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addresse</w:t>
      </w:r>
      <w:r w:rsidR="00EB2D5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d by the project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.</w:t>
      </w:r>
    </w:p>
    <w:p w14:paraId="1644C05C" w14:textId="77777777" w:rsidR="00B972E1" w:rsidRPr="009E7349" w:rsidRDefault="00183047" w:rsidP="00DF0D1D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Highlight </w:t>
      </w:r>
      <w:r w:rsidR="00EB2D5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disease burden, predisposed populations/breeds, 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and impact on </w:t>
      </w:r>
      <w:r w:rsidR="00B972E1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canine </w:t>
      </w:r>
      <w:r w:rsidR="00EB2D5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health.</w:t>
      </w:r>
    </w:p>
    <w:p w14:paraId="66944630" w14:textId="77777777" w:rsidR="00677B2D" w:rsidRPr="009E7349" w:rsidRDefault="00B972E1" w:rsidP="00C6502A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Explain who benefits and how this project aligns with CHF's mission to advance canine health.</w:t>
      </w:r>
    </w:p>
    <w:p w14:paraId="61558530" w14:textId="77777777" w:rsidR="00183047" w:rsidRPr="00EB2D55" w:rsidRDefault="00183047" w:rsidP="00677B2D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EB2D55">
        <w:rPr>
          <w:rFonts w:ascii="Arial" w:eastAsia="Times New Roman" w:hAnsi="Arial" w:cs="Arial"/>
          <w:b/>
          <w:bCs/>
          <w:sz w:val="22"/>
          <w:szCs w:val="22"/>
        </w:rPr>
        <w:t>Research Objectives:</w:t>
      </w:r>
    </w:p>
    <w:p w14:paraId="28E375E7" w14:textId="77777777" w:rsidR="00183047" w:rsidRPr="009E7349" w:rsidRDefault="00677B2D" w:rsidP="00183047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Clearly state the</w:t>
      </w:r>
      <w:r w:rsidR="00183047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research </w:t>
      </w:r>
      <w:r w:rsidR="00C27787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aims</w:t>
      </w:r>
      <w:r w:rsidR="00183047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.</w:t>
      </w:r>
    </w:p>
    <w:p w14:paraId="392EF53C" w14:textId="77777777" w:rsidR="00183047" w:rsidRPr="00C00DB5" w:rsidRDefault="00183047" w:rsidP="00183047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C00DB5">
        <w:rPr>
          <w:rFonts w:ascii="Arial" w:eastAsia="Times New Roman" w:hAnsi="Arial" w:cs="Arial"/>
          <w:b/>
          <w:bCs/>
          <w:sz w:val="22"/>
          <w:szCs w:val="22"/>
        </w:rPr>
        <w:t>Research Approach:</w:t>
      </w:r>
    </w:p>
    <w:p w14:paraId="5982E23A" w14:textId="77777777" w:rsidR="00183047" w:rsidRPr="009E7349" w:rsidRDefault="00183047" w:rsidP="00183047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Provide a concise overview of methodology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and timeline</w:t>
      </w:r>
      <w:r w:rsidR="0049608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(1 -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  <w:r w:rsidR="0049608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2 pages)</w:t>
      </w:r>
      <w:r w:rsidR="00804F92">
        <w:rPr>
          <w:rFonts w:ascii="Arial" w:eastAsia="Times New Roman" w:hAnsi="Arial" w:cs="Arial"/>
          <w:i/>
          <w:iCs/>
          <w:color w:val="0432FF"/>
          <w:sz w:val="22"/>
          <w:szCs w:val="22"/>
        </w:rPr>
        <w:t>, including relevant inclusion and exclusion criteria for dogs and/or samples.</w:t>
      </w:r>
    </w:p>
    <w:p w14:paraId="0D2DA656" w14:textId="77777777" w:rsidR="00183047" w:rsidRPr="009E7349" w:rsidRDefault="00183047" w:rsidP="00183047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Briefly explain how 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the proposed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approach </w:t>
      </w:r>
      <w:r w:rsidR="00B972E1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addresses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the need.</w:t>
      </w:r>
    </w:p>
    <w:p w14:paraId="2B52EDDC" w14:textId="77777777" w:rsidR="00B972E1" w:rsidRPr="009E7349" w:rsidRDefault="00B972E1" w:rsidP="00183047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Highlight why this approach is novel and merito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rio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us.</w:t>
      </w:r>
    </w:p>
    <w:p w14:paraId="277BE8BD" w14:textId="77777777" w:rsidR="00496085" w:rsidRPr="009E7349" w:rsidRDefault="00496085" w:rsidP="00183047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List</w:t>
      </w:r>
      <w:r w:rsidR="00183047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  <w:r w:rsidR="003F7AE8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the </w:t>
      </w:r>
      <w:r w:rsidR="00183047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key expertise </w:t>
      </w:r>
      <w:r w:rsidR="00B972E1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and why the 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team</w:t>
      </w:r>
      <w:r w:rsidR="00B972E1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is equipped to support the project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in the following chart:</w:t>
      </w:r>
      <w:r w:rsidR="00060EE8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2516"/>
        <w:gridCol w:w="2588"/>
        <w:gridCol w:w="2430"/>
      </w:tblGrid>
      <w:tr w:rsidR="00496085" w:rsidRPr="00C00DB5" w14:paraId="5C3C710F" w14:textId="77777777" w:rsidTr="00496085">
        <w:tc>
          <w:tcPr>
            <w:tcW w:w="2544" w:type="dxa"/>
            <w:vAlign w:val="bottom"/>
          </w:tcPr>
          <w:p w14:paraId="579C7001" w14:textId="77777777" w:rsidR="00496085" w:rsidRPr="00C00DB5" w:rsidRDefault="00496085" w:rsidP="0049608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524" w:type="dxa"/>
            <w:vAlign w:val="bottom"/>
          </w:tcPr>
          <w:p w14:paraId="2781ABEF" w14:textId="77777777" w:rsidR="00496085" w:rsidRPr="00C00DB5" w:rsidRDefault="00496085" w:rsidP="00496085">
            <w:pPr>
              <w:spacing w:before="100" w:beforeAutospacing="1" w:after="100" w:afterAutospacing="1"/>
              <w:ind w:left="-24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2594" w:type="dxa"/>
            <w:vAlign w:val="bottom"/>
          </w:tcPr>
          <w:p w14:paraId="34ADB3EF" w14:textId="77777777" w:rsidR="00496085" w:rsidRPr="00C00DB5" w:rsidRDefault="00496085" w:rsidP="0049608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Area of Expertise</w:t>
            </w:r>
          </w:p>
        </w:tc>
        <w:tc>
          <w:tcPr>
            <w:tcW w:w="2434" w:type="dxa"/>
          </w:tcPr>
          <w:p w14:paraId="06DCB5F0" w14:textId="77777777" w:rsidR="00496085" w:rsidRPr="00C00DB5" w:rsidRDefault="00496085" w:rsidP="0049608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Personnel Salary Requested? (Y/N)</w:t>
            </w:r>
          </w:p>
        </w:tc>
      </w:tr>
      <w:tr w:rsidR="00496085" w:rsidRPr="00C00DB5" w14:paraId="54AB4ABA" w14:textId="77777777" w:rsidTr="00496085">
        <w:tc>
          <w:tcPr>
            <w:tcW w:w="2544" w:type="dxa"/>
          </w:tcPr>
          <w:p w14:paraId="15CA211F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24" w:type="dxa"/>
          </w:tcPr>
          <w:p w14:paraId="06655F7B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94" w:type="dxa"/>
          </w:tcPr>
          <w:p w14:paraId="7A0CB484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4" w:type="dxa"/>
          </w:tcPr>
          <w:p w14:paraId="54762D0E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96085" w:rsidRPr="00C00DB5" w14:paraId="4D651CE9" w14:textId="77777777" w:rsidTr="00496085">
        <w:tc>
          <w:tcPr>
            <w:tcW w:w="2544" w:type="dxa"/>
          </w:tcPr>
          <w:p w14:paraId="4A5E96D7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24" w:type="dxa"/>
          </w:tcPr>
          <w:p w14:paraId="29CD84B5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94" w:type="dxa"/>
          </w:tcPr>
          <w:p w14:paraId="4C68DBFC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4" w:type="dxa"/>
          </w:tcPr>
          <w:p w14:paraId="6DCC3048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96085" w:rsidRPr="00C00DB5" w14:paraId="3C79D5F2" w14:textId="77777777" w:rsidTr="00496085">
        <w:tc>
          <w:tcPr>
            <w:tcW w:w="2544" w:type="dxa"/>
          </w:tcPr>
          <w:p w14:paraId="3B12FFEB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24" w:type="dxa"/>
          </w:tcPr>
          <w:p w14:paraId="62F0BC13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94" w:type="dxa"/>
          </w:tcPr>
          <w:p w14:paraId="486C1FB6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4" w:type="dxa"/>
          </w:tcPr>
          <w:p w14:paraId="770957CA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96085" w:rsidRPr="00C00DB5" w14:paraId="74FAC286" w14:textId="77777777" w:rsidTr="00496085">
        <w:tc>
          <w:tcPr>
            <w:tcW w:w="2544" w:type="dxa"/>
          </w:tcPr>
          <w:p w14:paraId="29117E9B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24" w:type="dxa"/>
          </w:tcPr>
          <w:p w14:paraId="1F32C40C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94" w:type="dxa"/>
          </w:tcPr>
          <w:p w14:paraId="7997BBA0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4" w:type="dxa"/>
          </w:tcPr>
          <w:p w14:paraId="4D05DCF7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96085" w:rsidRPr="00C00DB5" w14:paraId="533F37F6" w14:textId="77777777" w:rsidTr="00496085">
        <w:tc>
          <w:tcPr>
            <w:tcW w:w="2544" w:type="dxa"/>
          </w:tcPr>
          <w:p w14:paraId="530583DE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24" w:type="dxa"/>
          </w:tcPr>
          <w:p w14:paraId="15A0B8CA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94" w:type="dxa"/>
          </w:tcPr>
          <w:p w14:paraId="51DDC864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4" w:type="dxa"/>
          </w:tcPr>
          <w:p w14:paraId="445D8835" w14:textId="77777777" w:rsidR="00496085" w:rsidRPr="00C00DB5" w:rsidRDefault="00496085" w:rsidP="00496085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B52C8FC" w14:textId="77777777" w:rsidR="006E0530" w:rsidRDefault="006E0530">
      <w:pPr>
        <w:rPr>
          <w:rFonts w:ascii="Arial" w:eastAsia="Times New Roman" w:hAnsi="Arial" w:cs="Arial"/>
          <w:b/>
          <w:bCs/>
          <w:sz w:val="22"/>
          <w:szCs w:val="22"/>
        </w:rPr>
      </w:pPr>
    </w:p>
    <w:p w14:paraId="71F5459C" w14:textId="77777777" w:rsidR="00804F92" w:rsidRDefault="00804F92">
      <w:pPr>
        <w:rPr>
          <w:rFonts w:ascii="Arial" w:eastAsia="Times New Roman" w:hAnsi="Arial" w:cs="Arial"/>
          <w:b/>
          <w:bCs/>
          <w:sz w:val="22"/>
          <w:szCs w:val="22"/>
        </w:rPr>
      </w:pPr>
    </w:p>
    <w:p w14:paraId="697C583F" w14:textId="77777777" w:rsidR="00183047" w:rsidRPr="00C00DB5" w:rsidRDefault="00183047" w:rsidP="00183047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C00DB5">
        <w:rPr>
          <w:rFonts w:ascii="Arial" w:eastAsia="Times New Roman" w:hAnsi="Arial" w:cs="Arial"/>
          <w:b/>
          <w:bCs/>
          <w:sz w:val="22"/>
          <w:szCs w:val="22"/>
        </w:rPr>
        <w:lastRenderedPageBreak/>
        <w:t>Expected Outcomes:</w:t>
      </w:r>
    </w:p>
    <w:p w14:paraId="62525C59" w14:textId="77777777" w:rsidR="00183047" w:rsidRPr="009E7349" w:rsidRDefault="00B972E1" w:rsidP="00183047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State the a</w:t>
      </w:r>
      <w:r w:rsidR="00183047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nticipated results</w:t>
      </w:r>
      <w:r w:rsidR="00FA7309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and/or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specific</w:t>
      </w:r>
      <w:r w:rsidR="00FA7309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deliverables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.</w:t>
      </w:r>
      <w:r w:rsidR="00183047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</w:p>
    <w:p w14:paraId="0CADBF04" w14:textId="77777777" w:rsidR="00183047" w:rsidRPr="009E7349" w:rsidRDefault="00B972E1" w:rsidP="00183047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i/>
          <w:iCs/>
          <w:color w:val="0432FF"/>
          <w:sz w:val="22"/>
          <w:szCs w:val="22"/>
        </w:rPr>
      </w:pP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Indicate how</w:t>
      </w:r>
      <w:r w:rsidR="003F7AE8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these outcomes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will</w:t>
      </w:r>
      <w:r w:rsidR="003F7AE8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  <w:r w:rsidR="00B45831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create a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  <w:r w:rsidR="003F7AE8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positive 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outcome</w:t>
      </w:r>
      <w:r w:rsidR="003F7AE8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for</w:t>
      </w:r>
      <w:r w:rsidR="003F7AE8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canine health</w:t>
      </w:r>
      <w:r w:rsidR="0049608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based on the 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impact </w:t>
      </w:r>
      <w:r w:rsidR="0049608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area</w:t>
      </w:r>
      <w:r w:rsidR="00677B2D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.</w:t>
      </w:r>
    </w:p>
    <w:p w14:paraId="0085B986" w14:textId="77777777" w:rsidR="00060EE8" w:rsidRPr="009E7349" w:rsidRDefault="003F7AE8" w:rsidP="00183047">
      <w:pPr>
        <w:spacing w:before="100" w:beforeAutospacing="1" w:after="100" w:afterAutospacing="1"/>
        <w:rPr>
          <w:rFonts w:ascii="Arial" w:eastAsia="Times New Roman" w:hAnsi="Arial" w:cs="Arial"/>
          <w:b/>
          <w:bCs/>
          <w:i/>
          <w:iCs/>
          <w:color w:val="0432FF"/>
          <w:sz w:val="22"/>
          <w:szCs w:val="22"/>
        </w:rPr>
      </w:pPr>
      <w:r w:rsidRPr="00C00DB5">
        <w:rPr>
          <w:rFonts w:ascii="Arial" w:eastAsia="Times New Roman" w:hAnsi="Arial" w:cs="Arial"/>
          <w:b/>
          <w:bCs/>
          <w:sz w:val="22"/>
          <w:szCs w:val="22"/>
        </w:rPr>
        <w:t>Anticipated Budget</w:t>
      </w:r>
      <w:r w:rsidRPr="00C00DB5">
        <w:rPr>
          <w:rFonts w:ascii="Arial" w:eastAsia="Times New Roman" w:hAnsi="Arial" w:cs="Arial"/>
          <w:sz w:val="22"/>
          <w:szCs w:val="22"/>
        </w:rPr>
        <w:t>:</w:t>
      </w:r>
      <w:r w:rsidRPr="00C00DB5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="0049608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A summarized 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budget</w:t>
      </w:r>
      <w:r w:rsidR="00496085"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 xml:space="preserve"> to accomplish the proposed work</w:t>
      </w:r>
      <w:r w:rsidRPr="009E7349">
        <w:rPr>
          <w:rFonts w:ascii="Arial" w:eastAsia="Times New Roman" w:hAnsi="Arial" w:cs="Arial"/>
          <w:i/>
          <w:iCs/>
          <w:color w:val="0432FF"/>
          <w:sz w:val="22"/>
          <w:szCs w:val="22"/>
        </w:rPr>
        <w:t>.</w:t>
      </w:r>
      <w:r w:rsidRPr="009E7349">
        <w:rPr>
          <w:rFonts w:ascii="Arial" w:eastAsia="Times New Roman" w:hAnsi="Arial" w:cs="Arial"/>
          <w:b/>
          <w:bCs/>
          <w:i/>
          <w:iCs/>
          <w:color w:val="0432FF"/>
          <w:sz w:val="22"/>
          <w:szCs w:val="22"/>
        </w:rPr>
        <w:t xml:space="preserve"> </w:t>
      </w:r>
    </w:p>
    <w:tbl>
      <w:tblPr>
        <w:tblStyle w:val="TableGrid"/>
        <w:tblW w:w="9990" w:type="dxa"/>
        <w:tblInd w:w="715" w:type="dxa"/>
        <w:tblLook w:val="04A0" w:firstRow="1" w:lastRow="0" w:firstColumn="1" w:lastColumn="0" w:noHBand="0" w:noVBand="1"/>
      </w:tblPr>
      <w:tblGrid>
        <w:gridCol w:w="1836"/>
        <w:gridCol w:w="5724"/>
        <w:gridCol w:w="2430"/>
      </w:tblGrid>
      <w:tr w:rsidR="00F05342" w:rsidRPr="00C00DB5" w14:paraId="6E269D6B" w14:textId="77777777" w:rsidTr="00F05342">
        <w:tc>
          <w:tcPr>
            <w:tcW w:w="1836" w:type="dxa"/>
          </w:tcPr>
          <w:p w14:paraId="252AFE95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724" w:type="dxa"/>
          </w:tcPr>
          <w:p w14:paraId="7D7556BE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430" w:type="dxa"/>
          </w:tcPr>
          <w:p w14:paraId="198DC0B5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Total Cost</w:t>
            </w:r>
          </w:p>
        </w:tc>
      </w:tr>
      <w:tr w:rsidR="00F05342" w:rsidRPr="00C00DB5" w14:paraId="2561A90D" w14:textId="77777777" w:rsidTr="00F05342">
        <w:tc>
          <w:tcPr>
            <w:tcW w:w="1836" w:type="dxa"/>
          </w:tcPr>
          <w:p w14:paraId="5A71FE84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Salary</w:t>
            </w:r>
          </w:p>
        </w:tc>
        <w:tc>
          <w:tcPr>
            <w:tcW w:w="5724" w:type="dxa"/>
          </w:tcPr>
          <w:p w14:paraId="623DF654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E1FCF53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05342" w:rsidRPr="00C00DB5" w14:paraId="09B0893E" w14:textId="77777777" w:rsidTr="00F05342">
        <w:tc>
          <w:tcPr>
            <w:tcW w:w="1836" w:type="dxa"/>
          </w:tcPr>
          <w:p w14:paraId="2E9F21FA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Supplies &amp; Reagents</w:t>
            </w:r>
          </w:p>
        </w:tc>
        <w:tc>
          <w:tcPr>
            <w:tcW w:w="5724" w:type="dxa"/>
          </w:tcPr>
          <w:p w14:paraId="29E74DE3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9A3BDAE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05342" w:rsidRPr="00C00DB5" w14:paraId="288E2E37" w14:textId="77777777" w:rsidTr="00F05342">
        <w:tc>
          <w:tcPr>
            <w:tcW w:w="1836" w:type="dxa"/>
          </w:tcPr>
          <w:p w14:paraId="548DB882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Clinical Tests</w:t>
            </w:r>
          </w:p>
        </w:tc>
        <w:tc>
          <w:tcPr>
            <w:tcW w:w="5724" w:type="dxa"/>
          </w:tcPr>
          <w:p w14:paraId="5BEC3AC7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1097BF2F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05342" w:rsidRPr="00C00DB5" w14:paraId="7C2B9B2B" w14:textId="77777777" w:rsidTr="00F05342">
        <w:tc>
          <w:tcPr>
            <w:tcW w:w="1836" w:type="dxa"/>
            <w:tcBorders>
              <w:bottom w:val="single" w:sz="4" w:space="0" w:color="auto"/>
            </w:tcBorders>
          </w:tcPr>
          <w:p w14:paraId="718FBA09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Sample Collection Expenses</w:t>
            </w:r>
          </w:p>
        </w:tc>
        <w:tc>
          <w:tcPr>
            <w:tcW w:w="5724" w:type="dxa"/>
            <w:tcBorders>
              <w:bottom w:val="single" w:sz="4" w:space="0" w:color="auto"/>
            </w:tcBorders>
          </w:tcPr>
          <w:p w14:paraId="31E0E51B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BC1FDA0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05342" w:rsidRPr="00C00DB5" w14:paraId="1C5BF3D4" w14:textId="77777777" w:rsidTr="00F05342">
        <w:tc>
          <w:tcPr>
            <w:tcW w:w="1836" w:type="dxa"/>
            <w:tcBorders>
              <w:bottom w:val="single" w:sz="4" w:space="0" w:color="auto"/>
            </w:tcBorders>
          </w:tcPr>
          <w:p w14:paraId="2FECBBBB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Other Expenses</w:t>
            </w:r>
          </w:p>
        </w:tc>
        <w:tc>
          <w:tcPr>
            <w:tcW w:w="5724" w:type="dxa"/>
            <w:tcBorders>
              <w:bottom w:val="single" w:sz="4" w:space="0" w:color="auto"/>
            </w:tcBorders>
          </w:tcPr>
          <w:p w14:paraId="27EAB932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2CF78D8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05342" w:rsidRPr="00C00DB5" w14:paraId="1A943D4E" w14:textId="77777777" w:rsidTr="00F05342"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5BB26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095DF3" w14:textId="77777777" w:rsidR="00496085" w:rsidRPr="00C00DB5" w:rsidRDefault="00C6502A" w:rsidP="00496085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Less Other Funding Source(s)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5EF26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6502A" w:rsidRPr="00C00DB5" w14:paraId="1F139734" w14:textId="77777777" w:rsidTr="00F05342"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44008B2A" w14:textId="77777777" w:rsidR="00C6502A" w:rsidRPr="00C00DB5" w:rsidRDefault="00C6502A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E79C14" w14:textId="77777777" w:rsidR="00C6502A" w:rsidRPr="00C00DB5" w:rsidRDefault="00C6502A" w:rsidP="00496085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sz w:val="22"/>
                <w:szCs w:val="22"/>
              </w:rPr>
              <w:t>Direct Costs Subtotal</w:t>
            </w:r>
          </w:p>
        </w:tc>
        <w:tc>
          <w:tcPr>
            <w:tcW w:w="2430" w:type="dxa"/>
            <w:tcBorders>
              <w:left w:val="single" w:sz="4" w:space="0" w:color="auto"/>
              <w:bottom w:val="double" w:sz="4" w:space="0" w:color="auto"/>
            </w:tcBorders>
          </w:tcPr>
          <w:p w14:paraId="475B9297" w14:textId="77777777" w:rsidR="00C6502A" w:rsidRPr="00C00DB5" w:rsidRDefault="00C6502A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05342" w:rsidRPr="00C00DB5" w14:paraId="5E170E29" w14:textId="77777777" w:rsidTr="00F05342"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4D9C7264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D51A1" w14:textId="77777777" w:rsidR="00496085" w:rsidRPr="00C00DB5" w:rsidRDefault="00AE23E5" w:rsidP="00496085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15</w:t>
            </w:r>
            <w:r w:rsidR="00496085" w:rsidRPr="00C00DB5">
              <w:rPr>
                <w:rFonts w:ascii="Arial" w:eastAsia="Times New Roman" w:hAnsi="Arial" w:cs="Arial"/>
                <w:sz w:val="22"/>
                <w:szCs w:val="22"/>
              </w:rPr>
              <w:t>% Indirect Costs (maximum)</w:t>
            </w:r>
          </w:p>
        </w:tc>
        <w:tc>
          <w:tcPr>
            <w:tcW w:w="2430" w:type="dxa"/>
            <w:tcBorders>
              <w:left w:val="single" w:sz="4" w:space="0" w:color="auto"/>
              <w:bottom w:val="double" w:sz="4" w:space="0" w:color="auto"/>
            </w:tcBorders>
          </w:tcPr>
          <w:p w14:paraId="1691452A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05342" w:rsidRPr="00C00DB5" w14:paraId="22CB206F" w14:textId="77777777" w:rsidTr="00F05342"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358713AF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0B03C8" w14:textId="77777777" w:rsidR="00496085" w:rsidRPr="00C00DB5" w:rsidRDefault="00496085" w:rsidP="00496085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C00DB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TOTAL BUDGET</w:t>
            </w:r>
          </w:p>
        </w:tc>
        <w:tc>
          <w:tcPr>
            <w:tcW w:w="2430" w:type="dxa"/>
            <w:tcBorders>
              <w:top w:val="double" w:sz="4" w:space="0" w:color="auto"/>
              <w:left w:val="single" w:sz="4" w:space="0" w:color="auto"/>
            </w:tcBorders>
          </w:tcPr>
          <w:p w14:paraId="339CD604" w14:textId="77777777" w:rsidR="00496085" w:rsidRPr="00C00DB5" w:rsidRDefault="00496085" w:rsidP="0018304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</w:tbl>
    <w:p w14:paraId="65A81904" w14:textId="77777777" w:rsidR="00183047" w:rsidRPr="00C00DB5" w:rsidRDefault="00183047" w:rsidP="00183047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highlight w:val="yellow"/>
        </w:rPr>
      </w:pPr>
    </w:p>
    <w:p w14:paraId="7CD48E5C" w14:textId="77777777" w:rsidR="00496085" w:rsidRPr="00C00DB5" w:rsidRDefault="00496085" w:rsidP="00496085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C00DB5">
        <w:rPr>
          <w:rFonts w:ascii="Arial" w:eastAsia="Times New Roman" w:hAnsi="Arial" w:cs="Arial"/>
          <w:b/>
          <w:bCs/>
          <w:sz w:val="22"/>
          <w:szCs w:val="22"/>
        </w:rPr>
        <w:t>Contact:</w:t>
      </w:r>
      <w:r w:rsidRPr="00C00DB5">
        <w:rPr>
          <w:rFonts w:ascii="Arial" w:eastAsia="Times New Roman" w:hAnsi="Arial" w:cs="Arial"/>
          <w:sz w:val="22"/>
          <w:szCs w:val="22"/>
        </w:rPr>
        <w:t xml:space="preserve"> </w:t>
      </w:r>
      <w:hyperlink r:id="rId12" w:history="1">
        <w:r w:rsidRPr="00C00DB5">
          <w:rPr>
            <w:rStyle w:val="Hyperlink"/>
            <w:rFonts w:ascii="Arial" w:eastAsia="Times New Roman" w:hAnsi="Arial" w:cs="Arial"/>
            <w:sz w:val="22"/>
            <w:szCs w:val="22"/>
          </w:rPr>
          <w:t>chfgrants@akcchf.org</w:t>
        </w:r>
      </w:hyperlink>
      <w:r w:rsidRPr="00C00DB5">
        <w:rPr>
          <w:rFonts w:ascii="Arial" w:eastAsia="Times New Roman" w:hAnsi="Arial" w:cs="Arial"/>
          <w:sz w:val="22"/>
          <w:szCs w:val="22"/>
        </w:rPr>
        <w:t xml:space="preserve"> </w:t>
      </w:r>
    </w:p>
    <w:p w14:paraId="01664C72" w14:textId="77777777" w:rsidR="005411B0" w:rsidRDefault="005411B0">
      <w:pPr>
        <w:rPr>
          <w:rFonts w:ascii="Arial" w:hAnsi="Arial" w:cs="Arial"/>
          <w:sz w:val="22"/>
          <w:szCs w:val="22"/>
        </w:rPr>
      </w:pPr>
    </w:p>
    <w:p w14:paraId="4C8F6FFB" w14:textId="77777777" w:rsidR="005411B0" w:rsidRDefault="005411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5C7BD5D" w14:textId="77777777" w:rsidR="005411B0" w:rsidRPr="00C00DB5" w:rsidRDefault="005411B0" w:rsidP="005411B0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>Literature Cited</w:t>
      </w:r>
      <w:r w:rsidRPr="00C00DB5">
        <w:rPr>
          <w:rFonts w:ascii="Arial" w:eastAsia="Times New Roman" w:hAnsi="Arial" w:cs="Arial"/>
          <w:b/>
          <w:bCs/>
          <w:sz w:val="22"/>
          <w:szCs w:val="22"/>
        </w:rPr>
        <w:t>:</w:t>
      </w:r>
    </w:p>
    <w:p w14:paraId="4AB85B2C" w14:textId="77777777" w:rsidR="003F7AE8" w:rsidRPr="00C00DB5" w:rsidRDefault="003F7AE8">
      <w:pPr>
        <w:rPr>
          <w:rFonts w:ascii="Arial" w:hAnsi="Arial" w:cs="Arial"/>
          <w:sz w:val="22"/>
          <w:szCs w:val="22"/>
        </w:rPr>
      </w:pPr>
    </w:p>
    <w:sectPr w:rsidR="003F7AE8" w:rsidRPr="00C00DB5" w:rsidSect="00E13B02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1845" w:right="720" w:bottom="144" w:left="720" w:header="216" w:footer="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3F7144" w14:textId="77777777" w:rsidR="0037789A" w:rsidRDefault="0037789A" w:rsidP="00614BE5">
      <w:r>
        <w:separator/>
      </w:r>
    </w:p>
  </w:endnote>
  <w:endnote w:type="continuationSeparator" w:id="0">
    <w:p w14:paraId="61015E90" w14:textId="77777777" w:rsidR="0037789A" w:rsidRDefault="0037789A" w:rsidP="00614BE5">
      <w:r>
        <w:continuationSeparator/>
      </w:r>
    </w:p>
  </w:endnote>
  <w:endnote w:type="continuationNotice" w:id="1">
    <w:p w14:paraId="6538819C" w14:textId="77777777" w:rsidR="0037789A" w:rsidRDefault="003778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gonoregular">
    <w:altName w:val="Calibri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147173803"/>
      <w:docPartObj>
        <w:docPartGallery w:val="Page Numbers (Bottom of Page)"/>
        <w:docPartUnique/>
      </w:docPartObj>
    </w:sdtPr>
    <w:sdtContent>
      <w:p w14:paraId="4C207B31" w14:textId="77777777" w:rsidR="009E7349" w:rsidRDefault="009E7349" w:rsidP="008B3E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22E909" w14:textId="77777777" w:rsidR="006E0530" w:rsidRDefault="006E0530" w:rsidP="009E73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18777696"/>
      <w:docPartObj>
        <w:docPartGallery w:val="Page Numbers (Bottom of Page)"/>
        <w:docPartUnique/>
      </w:docPartObj>
    </w:sdtPr>
    <w:sdtContent>
      <w:p w14:paraId="3B3A5565" w14:textId="77777777" w:rsidR="009E7349" w:rsidRDefault="009E7349" w:rsidP="008B3E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EAD596" w14:textId="77777777" w:rsidR="007F29FC" w:rsidRPr="005411B0" w:rsidRDefault="009E7349" w:rsidP="009E7349">
    <w:pPr>
      <w:pStyle w:val="Footer"/>
      <w:ind w:left="-900" w:right="360" w:firstLine="900"/>
      <w:jc w:val="center"/>
      <w:rPr>
        <w:rFonts w:ascii="Arial" w:hAnsi="Arial" w:cs="Arial"/>
        <w:b/>
        <w:bCs/>
        <w:sz w:val="20"/>
        <w:szCs w:val="20"/>
      </w:rPr>
    </w:pPr>
    <w:r w:rsidRPr="009E7349">
      <w:rPr>
        <w:rFonts w:ascii="Arial" w:hAnsi="Arial" w:cs="Arial"/>
        <w:sz w:val="20"/>
        <w:szCs w:val="20"/>
        <w:highlight w:val="yellow"/>
      </w:rPr>
      <w:t xml:space="preserve">DO NOT </w:t>
    </w:r>
    <w:r w:rsidRPr="005411B0">
      <w:rPr>
        <w:rFonts w:ascii="Arial" w:hAnsi="Arial" w:cs="Arial"/>
        <w:sz w:val="20"/>
        <w:szCs w:val="20"/>
        <w:highlight w:val="yellow"/>
      </w:rPr>
      <w:t xml:space="preserve">EXCEED </w:t>
    </w:r>
    <w:r w:rsidRPr="005411B0">
      <w:rPr>
        <w:rFonts w:ascii="Arial" w:hAnsi="Arial" w:cs="Arial"/>
        <w:b/>
        <w:bCs/>
        <w:sz w:val="20"/>
        <w:szCs w:val="20"/>
        <w:highlight w:val="yellow"/>
      </w:rPr>
      <w:t xml:space="preserve">3 </w:t>
    </w:r>
    <w:r w:rsidR="005411B0" w:rsidRPr="005411B0">
      <w:rPr>
        <w:rFonts w:ascii="Arial" w:hAnsi="Arial" w:cs="Arial"/>
        <w:b/>
        <w:bCs/>
        <w:sz w:val="20"/>
        <w:szCs w:val="20"/>
        <w:highlight w:val="yellow"/>
      </w:rPr>
      <w:t>pages for Pre-Proposal</w:t>
    </w:r>
    <w:r w:rsidR="005411B0" w:rsidRPr="005411B0">
      <w:rPr>
        <w:rFonts w:ascii="Arial" w:hAnsi="Arial" w:cs="Arial"/>
        <w:sz w:val="20"/>
        <w:szCs w:val="20"/>
        <w:highlight w:val="yellow"/>
      </w:rPr>
      <w:t xml:space="preserve"> and </w:t>
    </w:r>
    <w:r w:rsidR="005411B0" w:rsidRPr="005411B0">
      <w:rPr>
        <w:rFonts w:ascii="Arial" w:hAnsi="Arial" w:cs="Arial"/>
        <w:b/>
        <w:bCs/>
        <w:sz w:val="20"/>
        <w:szCs w:val="20"/>
        <w:highlight w:val="yellow"/>
      </w:rPr>
      <w:t>1 page for Literature Cited</w:t>
    </w:r>
  </w:p>
  <w:p w14:paraId="1710C9CA" w14:textId="77777777" w:rsidR="00E459AA" w:rsidRDefault="00E459AA" w:rsidP="00CF6975">
    <w:pPr>
      <w:pStyle w:val="Footer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39051F" w14:textId="77777777" w:rsidR="0037789A" w:rsidRDefault="0037789A" w:rsidP="00614BE5">
      <w:r>
        <w:separator/>
      </w:r>
    </w:p>
  </w:footnote>
  <w:footnote w:type="continuationSeparator" w:id="0">
    <w:p w14:paraId="69B55969" w14:textId="77777777" w:rsidR="0037789A" w:rsidRDefault="0037789A" w:rsidP="00614BE5">
      <w:r>
        <w:continuationSeparator/>
      </w:r>
    </w:p>
  </w:footnote>
  <w:footnote w:type="continuationNotice" w:id="1">
    <w:p w14:paraId="7C9C6DC6" w14:textId="77777777" w:rsidR="0037789A" w:rsidRDefault="003778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9648"/>
    </w:tblGrid>
    <w:tr w:rsidR="00E459AA" w:rsidRPr="0088634D" w14:paraId="0E2430DB" w14:textId="77777777" w:rsidTr="00F05E7C">
      <w:tc>
        <w:tcPr>
          <w:tcW w:w="1152" w:type="dxa"/>
        </w:tcPr>
        <w:p w14:paraId="525C8222" w14:textId="77777777" w:rsidR="00E459AA" w:rsidRPr="0088634D" w:rsidRDefault="00E459AA" w:rsidP="00F05E7C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>
            <w:rPr>
              <w:rFonts w:ascii="Cambria" w:hAnsi="Cambria"/>
              <w:noProof/>
            </w:rPr>
            <w:t>2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14:paraId="41F92599" w14:textId="77777777" w:rsidR="00E459AA" w:rsidRPr="0088634D" w:rsidRDefault="00000000" w:rsidP="00F05E7C">
          <w:pPr>
            <w:pStyle w:val="Header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1289083371"/>
              <w:placeholder/>
              <w:temporary/>
              <w:showingPlcHdr/>
            </w:sdtPr>
            <w:sdtContent>
              <w:r w:rsidR="00E459AA" w:rsidRPr="0088634D">
                <w:rPr>
                  <w:rFonts w:ascii="Cambria" w:hAnsi="Cambria"/>
                </w:rPr>
                <w:t>[Type text]</w:t>
              </w:r>
            </w:sdtContent>
          </w:sdt>
        </w:p>
      </w:tc>
    </w:tr>
  </w:tbl>
  <w:p w14:paraId="1D7305F8" w14:textId="77777777" w:rsidR="00E459AA" w:rsidRDefault="00E459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DF113B" w14:textId="77777777" w:rsidR="00E459AA" w:rsidRDefault="00E459AA" w:rsidP="001D52E3">
    <w:pPr>
      <w:rPr>
        <w:rStyle w:val="Emphasis"/>
        <w:rFonts w:ascii="Calibri" w:hAnsi="Calibri" w:cs="Calibri"/>
        <w:i w:val="0"/>
        <w:iCs w:val="0"/>
        <w:sz w:val="30"/>
        <w:szCs w:val="30"/>
      </w:rPr>
    </w:pPr>
  </w:p>
  <w:p w14:paraId="04A4DA9B" w14:textId="77777777" w:rsidR="00E459AA" w:rsidRDefault="00AE23E5" w:rsidP="00CF6975">
    <w:pPr>
      <w:pStyle w:val="Header"/>
      <w:tabs>
        <w:tab w:val="clear" w:pos="4320"/>
        <w:tab w:val="clear" w:pos="8640"/>
        <w:tab w:val="center" w:pos="0"/>
        <w:tab w:val="right" w:pos="11250"/>
      </w:tabs>
    </w:pPr>
    <w:r w:rsidRPr="002970CC">
      <w:rPr>
        <w:noProof/>
        <w:vertAlign w:val="subscript"/>
      </w:rPr>
      <w:drawing>
        <wp:anchor distT="0" distB="0" distL="114300" distR="114300" simplePos="0" relativeHeight="251658240" behindDoc="0" locked="0" layoutInCell="1" allowOverlap="1" wp14:anchorId="4A9B943F" wp14:editId="0E80E9C8">
          <wp:simplePos x="0" y="0"/>
          <wp:positionH relativeFrom="page">
            <wp:posOffset>2806700</wp:posOffset>
          </wp:positionH>
          <wp:positionV relativeFrom="topMargin">
            <wp:posOffset>429895</wp:posOffset>
          </wp:positionV>
          <wp:extent cx="1956435" cy="600710"/>
          <wp:effectExtent l="0" t="0" r="0" b="0"/>
          <wp:wrapSquare wrapText="bothSides"/>
          <wp:docPr id="151163748" name="Picture 151163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63748" name="Picture 1511637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6435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05FFB"/>
    <w:multiLevelType w:val="hybridMultilevel"/>
    <w:tmpl w:val="D5F242B0"/>
    <w:lvl w:ilvl="0" w:tplc="C20CDB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57BA"/>
    <w:multiLevelType w:val="multilevel"/>
    <w:tmpl w:val="71D2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21DC7"/>
    <w:multiLevelType w:val="multilevel"/>
    <w:tmpl w:val="1464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923EF"/>
    <w:multiLevelType w:val="multilevel"/>
    <w:tmpl w:val="6EBE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B53DC"/>
    <w:multiLevelType w:val="multilevel"/>
    <w:tmpl w:val="C38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C59DE"/>
    <w:multiLevelType w:val="multilevel"/>
    <w:tmpl w:val="CA3E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749E7"/>
    <w:multiLevelType w:val="hybridMultilevel"/>
    <w:tmpl w:val="C108F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33EBB"/>
    <w:multiLevelType w:val="hybridMultilevel"/>
    <w:tmpl w:val="AC9C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16D24"/>
    <w:multiLevelType w:val="multilevel"/>
    <w:tmpl w:val="789C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B81461"/>
    <w:multiLevelType w:val="multilevel"/>
    <w:tmpl w:val="1930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651358"/>
    <w:multiLevelType w:val="multilevel"/>
    <w:tmpl w:val="A568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9B0D66"/>
    <w:multiLevelType w:val="multilevel"/>
    <w:tmpl w:val="86A2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7A7840"/>
    <w:multiLevelType w:val="hybridMultilevel"/>
    <w:tmpl w:val="C97C30CA"/>
    <w:lvl w:ilvl="0" w:tplc="C104574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B1D82"/>
    <w:multiLevelType w:val="hybridMultilevel"/>
    <w:tmpl w:val="9452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E2B22"/>
    <w:multiLevelType w:val="multilevel"/>
    <w:tmpl w:val="E784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5E2CCC"/>
    <w:multiLevelType w:val="multilevel"/>
    <w:tmpl w:val="92DA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755F94"/>
    <w:multiLevelType w:val="hybridMultilevel"/>
    <w:tmpl w:val="EEFCD1AA"/>
    <w:lvl w:ilvl="0" w:tplc="C20CDB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378AA"/>
    <w:multiLevelType w:val="multilevel"/>
    <w:tmpl w:val="A396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96F4D"/>
    <w:multiLevelType w:val="hybridMultilevel"/>
    <w:tmpl w:val="32EE2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22406"/>
    <w:multiLevelType w:val="multilevel"/>
    <w:tmpl w:val="4A72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4E6BF6"/>
    <w:multiLevelType w:val="multilevel"/>
    <w:tmpl w:val="293C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EA0A2C"/>
    <w:multiLevelType w:val="hybridMultilevel"/>
    <w:tmpl w:val="74625A9A"/>
    <w:lvl w:ilvl="0" w:tplc="6BC621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86BCC"/>
    <w:multiLevelType w:val="multilevel"/>
    <w:tmpl w:val="8F32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EB4A57"/>
    <w:multiLevelType w:val="multilevel"/>
    <w:tmpl w:val="56DE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383479">
    <w:abstractNumId w:val="0"/>
  </w:num>
  <w:num w:numId="2" w16cid:durableId="515734347">
    <w:abstractNumId w:val="16"/>
  </w:num>
  <w:num w:numId="3" w16cid:durableId="311914412">
    <w:abstractNumId w:val="12"/>
  </w:num>
  <w:num w:numId="4" w16cid:durableId="391125029">
    <w:abstractNumId w:val="21"/>
  </w:num>
  <w:num w:numId="5" w16cid:durableId="869686072">
    <w:abstractNumId w:val="3"/>
  </w:num>
  <w:num w:numId="6" w16cid:durableId="1200389731">
    <w:abstractNumId w:val="1"/>
  </w:num>
  <w:num w:numId="7" w16cid:durableId="1466508285">
    <w:abstractNumId w:val="9"/>
  </w:num>
  <w:num w:numId="8" w16cid:durableId="928932304">
    <w:abstractNumId w:val="5"/>
  </w:num>
  <w:num w:numId="9" w16cid:durableId="890925177">
    <w:abstractNumId w:val="11"/>
  </w:num>
  <w:num w:numId="10" w16cid:durableId="1095631492">
    <w:abstractNumId w:val="8"/>
  </w:num>
  <w:num w:numId="11" w16cid:durableId="90975341">
    <w:abstractNumId w:val="15"/>
  </w:num>
  <w:num w:numId="12" w16cid:durableId="1995452861">
    <w:abstractNumId w:val="2"/>
  </w:num>
  <w:num w:numId="13" w16cid:durableId="279185803">
    <w:abstractNumId w:val="17"/>
  </w:num>
  <w:num w:numId="14" w16cid:durableId="188029439">
    <w:abstractNumId w:val="19"/>
  </w:num>
  <w:num w:numId="15" w16cid:durableId="2003312320">
    <w:abstractNumId w:val="10"/>
  </w:num>
  <w:num w:numId="16" w16cid:durableId="168562078">
    <w:abstractNumId w:val="22"/>
  </w:num>
  <w:num w:numId="17" w16cid:durableId="121659904">
    <w:abstractNumId w:val="4"/>
  </w:num>
  <w:num w:numId="18" w16cid:durableId="1550337935">
    <w:abstractNumId w:val="20"/>
  </w:num>
  <w:num w:numId="19" w16cid:durableId="713581625">
    <w:abstractNumId w:val="23"/>
  </w:num>
  <w:num w:numId="20" w16cid:durableId="723716220">
    <w:abstractNumId w:val="14"/>
  </w:num>
  <w:num w:numId="21" w16cid:durableId="436874648">
    <w:abstractNumId w:val="18"/>
  </w:num>
  <w:num w:numId="22" w16cid:durableId="1483504041">
    <w:abstractNumId w:val="7"/>
  </w:num>
  <w:num w:numId="23" w16cid:durableId="1031299559">
    <w:abstractNumId w:val="13"/>
  </w:num>
  <w:num w:numId="24" w16cid:durableId="174483772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F5"/>
    <w:rsid w:val="000011C3"/>
    <w:rsid w:val="00006032"/>
    <w:rsid w:val="000555FE"/>
    <w:rsid w:val="00060EE8"/>
    <w:rsid w:val="00064C56"/>
    <w:rsid w:val="000736E1"/>
    <w:rsid w:val="00076255"/>
    <w:rsid w:val="00081C63"/>
    <w:rsid w:val="000877E5"/>
    <w:rsid w:val="00091579"/>
    <w:rsid w:val="000B2EF3"/>
    <w:rsid w:val="000B7086"/>
    <w:rsid w:val="000D0FA4"/>
    <w:rsid w:val="00103309"/>
    <w:rsid w:val="00120E95"/>
    <w:rsid w:val="001423A8"/>
    <w:rsid w:val="0017622F"/>
    <w:rsid w:val="00183047"/>
    <w:rsid w:val="001A57A2"/>
    <w:rsid w:val="001B654C"/>
    <w:rsid w:val="001D52E3"/>
    <w:rsid w:val="001E0801"/>
    <w:rsid w:val="001F3F60"/>
    <w:rsid w:val="00203ACF"/>
    <w:rsid w:val="00235FAF"/>
    <w:rsid w:val="002560D4"/>
    <w:rsid w:val="00271E1E"/>
    <w:rsid w:val="00290A9D"/>
    <w:rsid w:val="00290EC3"/>
    <w:rsid w:val="00292BDD"/>
    <w:rsid w:val="002935AE"/>
    <w:rsid w:val="002970CC"/>
    <w:rsid w:val="002B0557"/>
    <w:rsid w:val="002B3B6A"/>
    <w:rsid w:val="002B5867"/>
    <w:rsid w:val="002D59DD"/>
    <w:rsid w:val="002F3652"/>
    <w:rsid w:val="00301405"/>
    <w:rsid w:val="00333B0E"/>
    <w:rsid w:val="00334C5B"/>
    <w:rsid w:val="0037789A"/>
    <w:rsid w:val="00377F85"/>
    <w:rsid w:val="00381893"/>
    <w:rsid w:val="0039423D"/>
    <w:rsid w:val="003A7514"/>
    <w:rsid w:val="003B43CE"/>
    <w:rsid w:val="003C12D8"/>
    <w:rsid w:val="003C61FA"/>
    <w:rsid w:val="003C6C67"/>
    <w:rsid w:val="003C7D49"/>
    <w:rsid w:val="003D23BE"/>
    <w:rsid w:val="003E5EA8"/>
    <w:rsid w:val="003F0EF7"/>
    <w:rsid w:val="003F7AE8"/>
    <w:rsid w:val="00417722"/>
    <w:rsid w:val="00421113"/>
    <w:rsid w:val="00442E13"/>
    <w:rsid w:val="00445817"/>
    <w:rsid w:val="00453319"/>
    <w:rsid w:val="00474ED1"/>
    <w:rsid w:val="0048436E"/>
    <w:rsid w:val="004930BF"/>
    <w:rsid w:val="0049413A"/>
    <w:rsid w:val="00496085"/>
    <w:rsid w:val="004A01C8"/>
    <w:rsid w:val="004C5AC3"/>
    <w:rsid w:val="004D0C4E"/>
    <w:rsid w:val="004D0EAB"/>
    <w:rsid w:val="004F716F"/>
    <w:rsid w:val="005154A1"/>
    <w:rsid w:val="005325C9"/>
    <w:rsid w:val="005351ED"/>
    <w:rsid w:val="005411B0"/>
    <w:rsid w:val="00541A74"/>
    <w:rsid w:val="0054601A"/>
    <w:rsid w:val="0054606B"/>
    <w:rsid w:val="00556898"/>
    <w:rsid w:val="00560D93"/>
    <w:rsid w:val="00572862"/>
    <w:rsid w:val="00577299"/>
    <w:rsid w:val="0058203A"/>
    <w:rsid w:val="00584198"/>
    <w:rsid w:val="00590D45"/>
    <w:rsid w:val="005931DB"/>
    <w:rsid w:val="005A3602"/>
    <w:rsid w:val="005A6EDE"/>
    <w:rsid w:val="005C6396"/>
    <w:rsid w:val="005D741A"/>
    <w:rsid w:val="005E0837"/>
    <w:rsid w:val="00614BE5"/>
    <w:rsid w:val="0065127A"/>
    <w:rsid w:val="006646CA"/>
    <w:rsid w:val="0067203B"/>
    <w:rsid w:val="00677B2D"/>
    <w:rsid w:val="0069496B"/>
    <w:rsid w:val="006A4EC9"/>
    <w:rsid w:val="006D76A2"/>
    <w:rsid w:val="006E0530"/>
    <w:rsid w:val="006E7215"/>
    <w:rsid w:val="007147CD"/>
    <w:rsid w:val="007156F9"/>
    <w:rsid w:val="00721663"/>
    <w:rsid w:val="0072324B"/>
    <w:rsid w:val="007326D5"/>
    <w:rsid w:val="00770CEE"/>
    <w:rsid w:val="00776CC0"/>
    <w:rsid w:val="007D2A80"/>
    <w:rsid w:val="007E5CD8"/>
    <w:rsid w:val="007F29FC"/>
    <w:rsid w:val="008012EF"/>
    <w:rsid w:val="00804F92"/>
    <w:rsid w:val="00830972"/>
    <w:rsid w:val="00850D0C"/>
    <w:rsid w:val="008564AF"/>
    <w:rsid w:val="008852EC"/>
    <w:rsid w:val="008A7D84"/>
    <w:rsid w:val="008B2699"/>
    <w:rsid w:val="008B6BE9"/>
    <w:rsid w:val="008C24D3"/>
    <w:rsid w:val="008D56EA"/>
    <w:rsid w:val="00921811"/>
    <w:rsid w:val="0095630F"/>
    <w:rsid w:val="00972439"/>
    <w:rsid w:val="00972FCD"/>
    <w:rsid w:val="00986F32"/>
    <w:rsid w:val="009A1BC7"/>
    <w:rsid w:val="009B4BFB"/>
    <w:rsid w:val="009E7349"/>
    <w:rsid w:val="00A53BA8"/>
    <w:rsid w:val="00A906AB"/>
    <w:rsid w:val="00A97A68"/>
    <w:rsid w:val="00AB03F5"/>
    <w:rsid w:val="00AC1A04"/>
    <w:rsid w:val="00AD2021"/>
    <w:rsid w:val="00AE23E5"/>
    <w:rsid w:val="00AE2749"/>
    <w:rsid w:val="00AE77FA"/>
    <w:rsid w:val="00AF205E"/>
    <w:rsid w:val="00B254C0"/>
    <w:rsid w:val="00B45831"/>
    <w:rsid w:val="00B731E9"/>
    <w:rsid w:val="00B95B86"/>
    <w:rsid w:val="00B972E1"/>
    <w:rsid w:val="00BB1A3D"/>
    <w:rsid w:val="00BB30EA"/>
    <w:rsid w:val="00BB660A"/>
    <w:rsid w:val="00BD28A4"/>
    <w:rsid w:val="00C00DB5"/>
    <w:rsid w:val="00C109B3"/>
    <w:rsid w:val="00C123D2"/>
    <w:rsid w:val="00C21D0C"/>
    <w:rsid w:val="00C23084"/>
    <w:rsid w:val="00C27787"/>
    <w:rsid w:val="00C31733"/>
    <w:rsid w:val="00C332BD"/>
    <w:rsid w:val="00C37882"/>
    <w:rsid w:val="00C449D3"/>
    <w:rsid w:val="00C52371"/>
    <w:rsid w:val="00C6502A"/>
    <w:rsid w:val="00C66DE6"/>
    <w:rsid w:val="00C77B04"/>
    <w:rsid w:val="00CA4428"/>
    <w:rsid w:val="00CA50A3"/>
    <w:rsid w:val="00CC7DC3"/>
    <w:rsid w:val="00CE06AF"/>
    <w:rsid w:val="00CF072B"/>
    <w:rsid w:val="00CF6975"/>
    <w:rsid w:val="00CF752B"/>
    <w:rsid w:val="00D10866"/>
    <w:rsid w:val="00D2549C"/>
    <w:rsid w:val="00D31247"/>
    <w:rsid w:val="00D444A1"/>
    <w:rsid w:val="00D51EAF"/>
    <w:rsid w:val="00D663F5"/>
    <w:rsid w:val="00D73885"/>
    <w:rsid w:val="00D809C2"/>
    <w:rsid w:val="00D86A44"/>
    <w:rsid w:val="00D927C4"/>
    <w:rsid w:val="00DA49D8"/>
    <w:rsid w:val="00DA619F"/>
    <w:rsid w:val="00DB6ADC"/>
    <w:rsid w:val="00DC0F97"/>
    <w:rsid w:val="00DE49B1"/>
    <w:rsid w:val="00DF17F7"/>
    <w:rsid w:val="00E13B02"/>
    <w:rsid w:val="00E15199"/>
    <w:rsid w:val="00E40FF7"/>
    <w:rsid w:val="00E42E03"/>
    <w:rsid w:val="00E459AA"/>
    <w:rsid w:val="00E4681A"/>
    <w:rsid w:val="00E52131"/>
    <w:rsid w:val="00E56A4C"/>
    <w:rsid w:val="00E70044"/>
    <w:rsid w:val="00E71752"/>
    <w:rsid w:val="00E837F5"/>
    <w:rsid w:val="00E86161"/>
    <w:rsid w:val="00E869C1"/>
    <w:rsid w:val="00E93325"/>
    <w:rsid w:val="00E96ABA"/>
    <w:rsid w:val="00EB2D55"/>
    <w:rsid w:val="00EE0D06"/>
    <w:rsid w:val="00EE4D2B"/>
    <w:rsid w:val="00F04DCF"/>
    <w:rsid w:val="00F05342"/>
    <w:rsid w:val="00F05E7C"/>
    <w:rsid w:val="00F24CE0"/>
    <w:rsid w:val="00F319D4"/>
    <w:rsid w:val="00F37381"/>
    <w:rsid w:val="00F57E29"/>
    <w:rsid w:val="00F853DC"/>
    <w:rsid w:val="00F872D1"/>
    <w:rsid w:val="00F91390"/>
    <w:rsid w:val="00FA7309"/>
    <w:rsid w:val="00FD018A"/>
    <w:rsid w:val="00FD303E"/>
    <w:rsid w:val="00FD7039"/>
    <w:rsid w:val="00FF1C7A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13B7B7"/>
  <w15:docId w15:val="{FF62E0D7-841D-D74F-A7CC-5F3DD0F9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E49B1"/>
    <w:pPr>
      <w:spacing w:after="225"/>
      <w:outlineLvl w:val="0"/>
    </w:pPr>
    <w:rPr>
      <w:rFonts w:ascii="fagonoregular" w:eastAsia="Times New Roman" w:hAnsi="fagonoregular" w:cs="Times New Roman"/>
      <w:color w:val="00457C"/>
      <w:kern w:val="36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F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9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DE49B1"/>
    <w:pPr>
      <w:spacing w:before="150" w:after="150"/>
      <w:outlineLvl w:val="3"/>
    </w:pPr>
    <w:rPr>
      <w:rFonts w:ascii="inherit" w:eastAsia="Times New Roman" w:hAnsi="inherit" w:cs="Times New Roman"/>
      <w:caps/>
      <w:color w:val="00457C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1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1E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31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1E9"/>
  </w:style>
  <w:style w:type="character" w:styleId="Hyperlink">
    <w:name w:val="Hyperlink"/>
    <w:basedOn w:val="DefaultParagraphFont"/>
    <w:uiPriority w:val="99"/>
    <w:unhideWhenUsed/>
    <w:rsid w:val="00B731E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14B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BE5"/>
  </w:style>
  <w:style w:type="character" w:styleId="PageNumber">
    <w:name w:val="page number"/>
    <w:basedOn w:val="DefaultParagraphFont"/>
    <w:uiPriority w:val="99"/>
    <w:semiHidden/>
    <w:unhideWhenUsed/>
    <w:rsid w:val="00D927C4"/>
  </w:style>
  <w:style w:type="character" w:customStyle="1" w:styleId="Heading1Char">
    <w:name w:val="Heading 1 Char"/>
    <w:basedOn w:val="DefaultParagraphFont"/>
    <w:link w:val="Heading1"/>
    <w:uiPriority w:val="9"/>
    <w:rsid w:val="00DE49B1"/>
    <w:rPr>
      <w:rFonts w:ascii="fagonoregular" w:eastAsia="Times New Roman" w:hAnsi="fagonoregular" w:cs="Times New Roman"/>
      <w:color w:val="00457C"/>
      <w:kern w:val="36"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rsid w:val="00DE49B1"/>
    <w:rPr>
      <w:rFonts w:ascii="inherit" w:eastAsia="Times New Roman" w:hAnsi="inherit" w:cs="Times New Roman"/>
      <w:caps/>
      <w:color w:val="00457C"/>
      <w:sz w:val="27"/>
      <w:szCs w:val="27"/>
    </w:rPr>
  </w:style>
  <w:style w:type="character" w:customStyle="1" w:styleId="label2">
    <w:name w:val="label2"/>
    <w:basedOn w:val="DefaultParagraphFont"/>
    <w:rsid w:val="00DE49B1"/>
    <w:rPr>
      <w:b/>
      <w:bCs/>
      <w:vanish w:val="0"/>
      <w:webHidden w:val="0"/>
      <w:color w:val="00457C"/>
      <w:sz w:val="24"/>
      <w:szCs w:val="24"/>
      <w:vertAlign w:val="baseline"/>
      <w:specVanish w:val="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E49B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E49B1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E49B1"/>
    <w:rPr>
      <w:i/>
      <w:iCs/>
    </w:rPr>
  </w:style>
  <w:style w:type="table" w:styleId="TableGrid">
    <w:name w:val="Table Grid"/>
    <w:basedOn w:val="TableNormal"/>
    <w:uiPriority w:val="59"/>
    <w:rsid w:val="00087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9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C0F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9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gstat">
    <w:name w:val="gstat"/>
    <w:basedOn w:val="DefaultParagraphFont"/>
    <w:rsid w:val="00C449D3"/>
  </w:style>
  <w:style w:type="character" w:styleId="Strong">
    <w:name w:val="Strong"/>
    <w:basedOn w:val="DefaultParagraphFont"/>
    <w:uiPriority w:val="22"/>
    <w:qFormat/>
    <w:rsid w:val="00C66DE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30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7787"/>
  </w:style>
  <w:style w:type="character" w:styleId="CommentReference">
    <w:name w:val="annotation reference"/>
    <w:basedOn w:val="DefaultParagraphFont"/>
    <w:uiPriority w:val="99"/>
    <w:semiHidden/>
    <w:unhideWhenUsed/>
    <w:rsid w:val="00E86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1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1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161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C5AC3"/>
  </w:style>
  <w:style w:type="paragraph" w:styleId="NormalWeb">
    <w:name w:val="Normal (Web)"/>
    <w:basedOn w:val="Normal"/>
    <w:uiPriority w:val="99"/>
    <w:semiHidden/>
    <w:unhideWhenUsed/>
    <w:rsid w:val="00E869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C61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0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6034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0655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9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31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19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16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62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28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00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679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00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81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8570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9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683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1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9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164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45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07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34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59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86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67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3894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1236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85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38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3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10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16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87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6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96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95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89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110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1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4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0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445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0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737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2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1584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385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56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01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05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11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729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90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15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94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983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7440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32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7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7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09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923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08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031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74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90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72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6614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90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3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98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8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05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34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00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84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10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66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58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05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9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6218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1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7978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7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7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8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82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70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27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13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85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54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4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6619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87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3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94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6096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9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398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9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9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29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34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690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72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90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587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7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45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722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6149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9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512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0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9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560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89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11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75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65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07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74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40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43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35480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5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491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53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1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92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83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51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686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183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22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271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90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7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4434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9790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1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00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43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82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075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07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37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53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46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18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5830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56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5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8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6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7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03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00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999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02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71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78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30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fgrants@akcchf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kcchf.org/research/research-portfolio/program-area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XF3/Library/CloudStorage/OneDrive-SharedLibraries-AKC.ORG/CHF%20-%20Documents/Grants/Admin/Templates%20and%20Forms/2025-2026%20Updated%20Web%20Forms%20and%20Templates/AKC-CHF-Open-Call-Pre-Proposal-Template-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07855B8195E4098328D8277F55AEB" ma:contentTypeVersion="17" ma:contentTypeDescription="Create a new document." ma:contentTypeScope="" ma:versionID="30da71f80bc382bffd90d951c3b7f2bd">
  <xsd:schema xmlns:xsd="http://www.w3.org/2001/XMLSchema" xmlns:xs="http://www.w3.org/2001/XMLSchema" xmlns:p="http://schemas.microsoft.com/office/2006/metadata/properties" xmlns:ns2="08743036-7271-432d-8b0c-914e87b246ef" xmlns:ns3="a4218b80-e1d4-4d3c-9420-610a90265f48" targetNamespace="http://schemas.microsoft.com/office/2006/metadata/properties" ma:root="true" ma:fieldsID="761fac6cf3c43c19086050d4499c9c82" ns2:_="" ns3:_="">
    <xsd:import namespace="08743036-7271-432d-8b0c-914e87b246ef"/>
    <xsd:import namespace="a4218b80-e1d4-4d3c-9420-610a90265f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43036-7271-432d-8b0c-914e87b24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aa001f-45d8-4c7f-85c8-ff197ac1d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4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18b80-e1d4-4d3c-9420-610a90265f4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739dd4c-aa25-4e92-b378-cf49cc1289c5}" ma:internalName="TaxCatchAll" ma:showField="CatchAllData" ma:web="c7ae4e22-cc73-4c3e-8575-d32dc3e9e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218b80-e1d4-4d3c-9420-610a90265f48" xsi:nil="true"/>
    <lcf76f155ced4ddcb4097134ff3c332f xmlns="08743036-7271-432d-8b0c-914e87b246ef">
      <Terms xmlns="http://schemas.microsoft.com/office/infopath/2007/PartnerControls"/>
    </lcf76f155ced4ddcb4097134ff3c332f>
    <_Flow_SignoffStatus xmlns="08743036-7271-432d-8b0c-914e87b246e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9781F6-EABC-4671-96A4-E4E4D947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43036-7271-432d-8b0c-914e87b246ef"/>
    <ds:schemaRef ds:uri="a4218b80-e1d4-4d3c-9420-610a90265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7F7C75-155D-409C-86FC-563C31C6F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F27DBE-2E55-4466-AB5D-2945611F4F19}">
  <ds:schemaRefs>
    <ds:schemaRef ds:uri="http://schemas.microsoft.com/office/2006/metadata/properties"/>
    <ds:schemaRef ds:uri="http://schemas.microsoft.com/office/infopath/2007/PartnerControls"/>
    <ds:schemaRef ds:uri="a4218b80-e1d4-4d3c-9420-610a90265f48"/>
    <ds:schemaRef ds:uri="08743036-7271-432d-8b0c-914e87b246ef"/>
  </ds:schemaRefs>
</ds:datastoreItem>
</file>

<file path=customXml/itemProps4.xml><?xml version="1.0" encoding="utf-8"?>
<ds:datastoreItem xmlns:ds="http://schemas.openxmlformats.org/officeDocument/2006/customXml" ds:itemID="{A6FDDB1A-DF4D-4185-B50D-F829D674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AKC-CHF-Open-Call-Pre-Proposal-Template-2026.dotx</Template>
  <TotalTime>0</TotalTime>
  <Pages>3</Pages>
  <Words>359</Words>
  <Characters>2040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Marketing Machine</Company>
  <LinksUpToDate>false</LinksUpToDate>
  <CharactersWithSpaces>2386</CharactersWithSpaces>
  <SharedDoc>false</SharedDoc>
  <HLinks>
    <vt:vector size="48" baseType="variant">
      <vt:variant>
        <vt:i4>4063249</vt:i4>
      </vt:variant>
      <vt:variant>
        <vt:i4>21</vt:i4>
      </vt:variant>
      <vt:variant>
        <vt:i4>0</vt:i4>
      </vt:variant>
      <vt:variant>
        <vt:i4>5</vt:i4>
      </vt:variant>
      <vt:variant>
        <vt:lpwstr>mailto:chfgrants@akcchf.org</vt:lpwstr>
      </vt:variant>
      <vt:variant>
        <vt:lpwstr/>
      </vt:variant>
      <vt:variant>
        <vt:i4>5505045</vt:i4>
      </vt:variant>
      <vt:variant>
        <vt:i4>18</vt:i4>
      </vt:variant>
      <vt:variant>
        <vt:i4>0</vt:i4>
      </vt:variant>
      <vt:variant>
        <vt:i4>5</vt:i4>
      </vt:variant>
      <vt:variant>
        <vt:lpwstr>https://www.akcchf.org/research/research-portfolio/program-area/</vt:lpwstr>
      </vt:variant>
      <vt:variant>
        <vt:lpwstr/>
      </vt:variant>
      <vt:variant>
        <vt:i4>5439609</vt:i4>
      </vt:variant>
      <vt:variant>
        <vt:i4>15</vt:i4>
      </vt:variant>
      <vt:variant>
        <vt:i4>0</vt:i4>
      </vt:variant>
      <vt:variant>
        <vt:i4>5</vt:i4>
      </vt:variant>
      <vt:variant>
        <vt:lpwstr>mailto:arf@akcchf.org</vt:lpwstr>
      </vt:variant>
      <vt:variant>
        <vt:lpwstr/>
      </vt:variant>
      <vt:variant>
        <vt:i4>4849718</vt:i4>
      </vt:variant>
      <vt:variant>
        <vt:i4>12</vt:i4>
      </vt:variant>
      <vt:variant>
        <vt:i4>0</vt:i4>
      </vt:variant>
      <vt:variant>
        <vt:i4>5</vt:i4>
      </vt:variant>
      <vt:variant>
        <vt:lpwstr>mailto:stephanie.montgomery@akcchf.org</vt:lpwstr>
      </vt:variant>
      <vt:variant>
        <vt:lpwstr/>
      </vt:variant>
      <vt:variant>
        <vt:i4>4063249</vt:i4>
      </vt:variant>
      <vt:variant>
        <vt:i4>9</vt:i4>
      </vt:variant>
      <vt:variant>
        <vt:i4>0</vt:i4>
      </vt:variant>
      <vt:variant>
        <vt:i4>5</vt:i4>
      </vt:variant>
      <vt:variant>
        <vt:lpwstr>mailto:chfgrants@akcchf.org</vt:lpwstr>
      </vt:variant>
      <vt:variant>
        <vt:lpwstr/>
      </vt:variant>
      <vt:variant>
        <vt:i4>2621476</vt:i4>
      </vt:variant>
      <vt:variant>
        <vt:i4>6</vt:i4>
      </vt:variant>
      <vt:variant>
        <vt:i4>0</vt:i4>
      </vt:variant>
      <vt:variant>
        <vt:i4>5</vt:i4>
      </vt:variant>
      <vt:variant>
        <vt:lpwstr>https://nam04.safelinks.protection.outlook.com/?url=http%3A%2F%2Fsupport.caninehealthfoundation.org%2Fsite%2FR%3Fi%3Dtu6hgGTqs6qTqo1BmiCF64bFI9BddA-pmjXYhtGcCRazHHu5VtyaLg&amp;data=05%7C02%7CAndrea.Fiumefreddo%40akcchf.org%7C268866cf17324a60c0fe08dc5fe0ce20%7Cdebe5afe05c34246a4c038ab75946c0f%7C0%7C0%7C638490666356827119%7CUnknown%7CTWFpbGZsb3d8eyJWIjoiMC4wLjAwMDAiLCJQIjoiV2luMzIiLCJBTiI6Ik1haWwiLCJXVCI6Mn0%3D%7C0%7C%7C%7C&amp;sdata=gq%2F6%2BLjjAcwl8IxZrzz1iLdSCBAO6eHQhMvDEb9zFso%3D&amp;reserved=0</vt:lpwstr>
      </vt:variant>
      <vt:variant>
        <vt:lpwstr/>
      </vt:variant>
      <vt:variant>
        <vt:i4>3014777</vt:i4>
      </vt:variant>
      <vt:variant>
        <vt:i4>3</vt:i4>
      </vt:variant>
      <vt:variant>
        <vt:i4>0</vt:i4>
      </vt:variant>
      <vt:variant>
        <vt:i4>5</vt:i4>
      </vt:variant>
      <vt:variant>
        <vt:lpwstr>https://nam04.safelinks.protection.outlook.com/?url=http%3A%2F%2Fsupport.caninehealthfoundation.org%2Fsite%2FR%3Fi%3DZ3U5XgxcvXMnSUrxOOeRjDTyQj2r6tpdL-lm6y-lcpedcBLeHP8m-A&amp;data=05%7C02%7CAndrea.Fiumefreddo%40akcchf.org%7C268866cf17324a60c0fe08dc5fe0ce20%7Cdebe5afe05c34246a4c038ab75946c0f%7C0%7C0%7C638490666356815553%7CUnknown%7CTWFpbGZsb3d8eyJWIjoiMC4wLjAwMDAiLCJQIjoiV2luMzIiLCJBTiI6Ik1haWwiLCJXVCI6Mn0%3D%7C0%7C%7C%7C&amp;sdata=QXRJ2giWXFdsuyIEtoR3sGWKDTtOkS4HHtfx4WPKN4c%3D&amp;reserved=0</vt:lpwstr>
      </vt:variant>
      <vt:variant>
        <vt:lpwstr/>
      </vt:variant>
      <vt:variant>
        <vt:i4>5505045</vt:i4>
      </vt:variant>
      <vt:variant>
        <vt:i4>0</vt:i4>
      </vt:variant>
      <vt:variant>
        <vt:i4>0</vt:i4>
      </vt:variant>
      <vt:variant>
        <vt:i4>5</vt:i4>
      </vt:variant>
      <vt:variant>
        <vt:lpwstr>https://www.akcchf.org/research/research-portfolio/program-area/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Fiumefreddo</dc:creator>
  <cp:keywords/>
  <dc:description/>
  <cp:lastModifiedBy>Andrea Fiumefreddo</cp:lastModifiedBy>
  <cp:revision>1</cp:revision>
  <cp:lastPrinted>2024-04-15T17:46:00Z</cp:lastPrinted>
  <dcterms:created xsi:type="dcterms:W3CDTF">2026-08-24T19:26:00Z</dcterms:created>
  <dcterms:modified xsi:type="dcterms:W3CDTF">2026-08-24T19:26:00Z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35cf80b2b4db311d88c27de6d4ab5536225c1ff96a1df2ff52de2900067c46ed</vt:lpwstr>
  </property>
  <property fmtid="{D5CDD505-2E9C-101B-9397-08002B2CF9AE}" pid="3" name="ContentTypeId">
    <vt:lpwstr>0x01010061E07855B8195E4098328D8277F55AEB</vt:lpwstr>
  </property>
  <property fmtid="{D5CDD505-2E9C-101B-9397-08002B2CF9AE}" pid="4" name="Order">
    <vt:r8>11600000</vt:r8>
  </property>
  <property fmtid="{D5CDD505-2E9C-101B-9397-08002B2CF9AE}" pid="5" name="MediaServiceImageTags">
    <vt:lpwstr/>
  </property>
</Properties>
</file>